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Pr="00BA2090" w:rsidRDefault="00FF0602" w:rsidP="00BA2090">
            <w:pPr>
              <w:pStyle w:val="Title"/>
              <w:ind w:left="0"/>
              <w:rPr>
                <w:b/>
              </w:rPr>
            </w:pPr>
            <w:r>
              <w:rPr>
                <w:b/>
                <w:color w:val="00B050"/>
              </w:rPr>
              <w:t>Newsletter for May</w:t>
            </w:r>
            <w:r w:rsidR="00C2235E">
              <w:rPr>
                <w:b/>
                <w:color w:val="00B050"/>
              </w:rPr>
              <w:t xml:space="preserve"> 2018</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Pr="00BA2090" w:rsidRDefault="00BA2090">
      <w:pPr>
        <w:pStyle w:val="Organization"/>
        <w:rPr>
          <w:b/>
          <w:color w:val="00B050"/>
        </w:rPr>
      </w:pPr>
      <w:r w:rsidRPr="00BA2090">
        <w:rPr>
          <w:b/>
          <w:color w:val="00B050"/>
        </w:rPr>
        <w:t>S</w:t>
      </w:r>
      <w:r w:rsidR="00D32517" w:rsidRPr="00BA2090">
        <w:rPr>
          <w:b/>
          <w:noProof/>
          <w:color w:val="00B050"/>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A26" w:rsidRDefault="00FF0602">
                            <w:pPr>
                              <w:pStyle w:val="Photo"/>
                            </w:pPr>
                            <w:r>
                              <w:rPr>
                                <w:noProof/>
                              </w:rPr>
                              <w:drawing>
                                <wp:inline distT="0" distB="0" distL="0" distR="0" wp14:anchorId="3F644D09" wp14:editId="785CDA9A">
                                  <wp:extent cx="2174240" cy="1630680"/>
                                  <wp:effectExtent l="0" t="0" r="0" b="7620"/>
                                  <wp:docPr id="2" name="Picture 2"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out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inline>
                              </w:drawing>
                            </w:r>
                          </w:p>
                          <w:p w:rsidR="00431A26" w:rsidRPr="00A60DA2" w:rsidRDefault="00431A26">
                            <w:pPr>
                              <w:pStyle w:val="Heading1"/>
                              <w:rPr>
                                <w:color w:val="00B050"/>
                              </w:rPr>
                            </w:pPr>
                            <w:r w:rsidRPr="00A60DA2">
                              <w:rPr>
                                <w:color w:val="00B050"/>
                              </w:rPr>
                              <w:t>Upcoming Events</w:t>
                            </w:r>
                          </w:p>
                          <w:sdt>
                            <w:sdtPr>
                              <w:id w:val="-1023242815"/>
                              <w:placeholder>
                                <w:docPart w:val="86F430B6DCF541D19EBE090845FE1F14"/>
                              </w:placeholder>
                              <w:date w:fullDate="2018-06-02T00:00:00Z">
                                <w:dateFormat w:val="MMMM d"/>
                                <w:lid w:val="en-US"/>
                                <w:storeMappedDataAs w:val="dateTime"/>
                                <w:calendar w:val="gregorian"/>
                              </w:date>
                            </w:sdtPr>
                            <w:sdtEndPr/>
                            <w:sdtContent>
                              <w:p w:rsidR="00431A26" w:rsidRDefault="00FF0602">
                                <w:pPr>
                                  <w:pStyle w:val="Heading2"/>
                                </w:pPr>
                                <w:r>
                                  <w:t>June 2</w:t>
                                </w:r>
                              </w:p>
                            </w:sdtContent>
                          </w:sdt>
                          <w:p w:rsidR="00431A26" w:rsidRDefault="00FF0602">
                            <w:r>
                              <w:t>Special Olympics at Sta3</w:t>
                            </w:r>
                          </w:p>
                          <w:sdt>
                            <w:sdtPr>
                              <w:id w:val="-1391110566"/>
                              <w:placeholder>
                                <w:docPart w:val="86F430B6DCF541D19EBE090845FE1F14"/>
                              </w:placeholder>
                              <w:date w:fullDate="2018-06-03T00:00:00Z">
                                <w:dateFormat w:val="MMMM d"/>
                                <w:lid w:val="en-US"/>
                                <w:storeMappedDataAs w:val="dateTime"/>
                                <w:calendar w:val="gregorian"/>
                              </w:date>
                            </w:sdtPr>
                            <w:sdtEndPr/>
                            <w:sdtContent>
                              <w:p w:rsidR="00431A26" w:rsidRDefault="00FF0602">
                                <w:pPr>
                                  <w:pStyle w:val="Heading2"/>
                                </w:pPr>
                                <w:r>
                                  <w:t>June 3</w:t>
                                </w:r>
                              </w:p>
                            </w:sdtContent>
                          </w:sdt>
                          <w:p w:rsidR="00431A26" w:rsidRDefault="00FF0602">
                            <w:r>
                              <w:t>Ropes class with DC6</w:t>
                            </w:r>
                          </w:p>
                          <w:sdt>
                            <w:sdtPr>
                              <w:id w:val="1543165412"/>
                              <w:placeholder>
                                <w:docPart w:val="86F430B6DCF541D19EBE090845FE1F14"/>
                              </w:placeholder>
                              <w:date w:fullDate="2018-06-06T00:00:00Z">
                                <w:dateFormat w:val="MMMM d"/>
                                <w:lid w:val="en-US"/>
                                <w:storeMappedDataAs w:val="dateTime"/>
                                <w:calendar w:val="gregorian"/>
                              </w:date>
                            </w:sdtPr>
                            <w:sdtEndPr/>
                            <w:sdtContent>
                              <w:p w:rsidR="00431A26" w:rsidRDefault="00125AA1">
                                <w:pPr>
                                  <w:pStyle w:val="Heading2"/>
                                </w:pPr>
                                <w:r>
                                  <w:t>June 6</w:t>
                                </w:r>
                              </w:p>
                            </w:sdtContent>
                          </w:sdt>
                          <w:p w:rsidR="00431A26" w:rsidRDefault="00125AA1">
                            <w:r>
                              <w:t>Elevator class with KFD</w:t>
                            </w:r>
                          </w:p>
                          <w:p w:rsidR="00125AA1" w:rsidRPr="00125AA1" w:rsidRDefault="00125AA1">
                            <w:pPr>
                              <w:rPr>
                                <w:b/>
                              </w:rPr>
                            </w:pPr>
                            <w:r w:rsidRPr="00125AA1">
                              <w:rPr>
                                <w:b/>
                              </w:rPr>
                              <w:t xml:space="preserve">June 13 </w:t>
                            </w:r>
                          </w:p>
                          <w:p w:rsidR="00125AA1" w:rsidRDefault="00125AA1">
                            <w:r>
                              <w:t>Bailout class</w:t>
                            </w:r>
                          </w:p>
                          <w:p w:rsidR="00125AA1" w:rsidRPr="00125AA1" w:rsidRDefault="00125AA1">
                            <w:pPr>
                              <w:rPr>
                                <w:b/>
                              </w:rPr>
                            </w:pPr>
                            <w:r w:rsidRPr="00125AA1">
                              <w:rPr>
                                <w:b/>
                              </w:rPr>
                              <w:t>June 25</w:t>
                            </w:r>
                          </w:p>
                          <w:p w:rsidR="00125AA1" w:rsidRDefault="00125AA1">
                            <w:r>
                              <w:t>Next Station meeting 730pm</w:t>
                            </w:r>
                          </w:p>
                          <w:tbl>
                            <w:tblPr>
                              <w:tblStyle w:val="NewsletterTable"/>
                              <w:tblW w:w="5000" w:type="pct"/>
                              <w:jc w:val="center"/>
                              <w:tblLook w:val="04A0" w:firstRow="1" w:lastRow="0" w:firstColumn="1" w:lastColumn="0" w:noHBand="0" w:noVBand="1"/>
                              <w:tblDescription w:val="Announcement table"/>
                            </w:tblPr>
                            <w:tblGrid>
                              <w:gridCol w:w="3424"/>
                            </w:tblGrid>
                            <w:tr w:rsidR="00431A2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431A26" w:rsidRDefault="00431A26">
                                  <w:pPr>
                                    <w:pStyle w:val="TableSpace"/>
                                  </w:pPr>
                                </w:p>
                              </w:tc>
                            </w:tr>
                            <w:tr w:rsidR="00431A26" w:rsidTr="005D5BF5">
                              <w:trPr>
                                <w:trHeight w:val="5760"/>
                                <w:jc w:val="center"/>
                              </w:trPr>
                              <w:tc>
                                <w:tcPr>
                                  <w:tcW w:w="3439" w:type="dxa"/>
                                  <w:tcBorders>
                                    <w:top w:val="nil"/>
                                    <w:bottom w:val="nil"/>
                                  </w:tcBorders>
                                </w:tcPr>
                                <w:p w:rsidR="003C3D56" w:rsidRPr="003C3D56" w:rsidRDefault="00FF0602" w:rsidP="00C2235E">
                                  <w:pPr>
                                    <w:pStyle w:val="Heading1"/>
                                    <w:ind w:left="0"/>
                                    <w:outlineLvl w:val="0"/>
                                    <w:rPr>
                                      <w:color w:val="00B050"/>
                                    </w:rPr>
                                  </w:pPr>
                                  <w:r>
                                    <w:rPr>
                                      <w:color w:val="00B050"/>
                                    </w:rPr>
                                    <w:t xml:space="preserve"> May</w:t>
                                  </w:r>
                                  <w:r w:rsidR="00C2235E">
                                    <w:rPr>
                                      <w:color w:val="00B050"/>
                                    </w:rPr>
                                    <w:t xml:space="preserve"> </w:t>
                                  </w:r>
                                  <w:r w:rsidR="0089161B">
                                    <w:rPr>
                                      <w:color w:val="00B050"/>
                                    </w:rPr>
                                    <w:t>Birthdays!!!</w:t>
                                  </w:r>
                                </w:p>
                                <w:p w:rsidR="00FF0602" w:rsidRDefault="00FF0602" w:rsidP="00FF0602">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Brett Whaley</w:t>
                                  </w:r>
                                </w:p>
                                <w:p w:rsidR="00FF0602" w:rsidRDefault="00FF0602" w:rsidP="00FF0602">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Matthew McDermott</w:t>
                                  </w:r>
                                </w:p>
                                <w:p w:rsidR="003C3D56" w:rsidRPr="00FF0602" w:rsidRDefault="003C3D56" w:rsidP="00FF0602">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 xml:space="preserve">Happy Birthday to </w:t>
                                  </w:r>
                                  <w:r w:rsidR="00181BCF">
                                    <w:rPr>
                                      <w:rFonts w:asciiTheme="majorHAnsi" w:eastAsiaTheme="majorEastAsia" w:hAnsiTheme="majorHAnsi" w:cstheme="majorBidi"/>
                                      <w:bCs/>
                                      <w:color w:val="auto"/>
                                      <w:sz w:val="28"/>
                                      <w:szCs w:val="28"/>
                                    </w:rPr>
                                    <w:t>all!</w:t>
                                  </w:r>
                                </w:p>
                              </w:tc>
                            </w:tr>
                          </w:tbl>
                          <w:p w:rsidR="00431A26" w:rsidRDefault="00431A26">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431A26" w:rsidRDefault="00FF0602">
                      <w:pPr>
                        <w:pStyle w:val="Photo"/>
                      </w:pPr>
                      <w:r>
                        <w:rPr>
                          <w:noProof/>
                        </w:rPr>
                        <w:drawing>
                          <wp:inline distT="0" distB="0" distL="0" distR="0" wp14:anchorId="3F644D09" wp14:editId="785CDA9A">
                            <wp:extent cx="2174240" cy="1630680"/>
                            <wp:effectExtent l="0" t="0" r="0" b="7620"/>
                            <wp:docPr id="2" name="Picture 2"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out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inline>
                        </w:drawing>
                      </w:r>
                    </w:p>
                    <w:p w:rsidR="00431A26" w:rsidRPr="00A60DA2" w:rsidRDefault="00431A26">
                      <w:pPr>
                        <w:pStyle w:val="Heading1"/>
                        <w:rPr>
                          <w:color w:val="00B050"/>
                        </w:rPr>
                      </w:pPr>
                      <w:r w:rsidRPr="00A60DA2">
                        <w:rPr>
                          <w:color w:val="00B050"/>
                        </w:rPr>
                        <w:t>Upcoming Events</w:t>
                      </w:r>
                    </w:p>
                    <w:sdt>
                      <w:sdtPr>
                        <w:id w:val="-1023242815"/>
                        <w:placeholder>
                          <w:docPart w:val="86F430B6DCF541D19EBE090845FE1F14"/>
                        </w:placeholder>
                        <w:date w:fullDate="2018-06-02T00:00:00Z">
                          <w:dateFormat w:val="MMMM d"/>
                          <w:lid w:val="en-US"/>
                          <w:storeMappedDataAs w:val="dateTime"/>
                          <w:calendar w:val="gregorian"/>
                        </w:date>
                      </w:sdtPr>
                      <w:sdtEndPr/>
                      <w:sdtContent>
                        <w:p w:rsidR="00431A26" w:rsidRDefault="00FF0602">
                          <w:pPr>
                            <w:pStyle w:val="Heading2"/>
                          </w:pPr>
                          <w:r>
                            <w:t>June 2</w:t>
                          </w:r>
                        </w:p>
                      </w:sdtContent>
                    </w:sdt>
                    <w:p w:rsidR="00431A26" w:rsidRDefault="00FF0602">
                      <w:r>
                        <w:t>Special Olympics at Sta3</w:t>
                      </w:r>
                    </w:p>
                    <w:sdt>
                      <w:sdtPr>
                        <w:id w:val="-1391110566"/>
                        <w:placeholder>
                          <w:docPart w:val="86F430B6DCF541D19EBE090845FE1F14"/>
                        </w:placeholder>
                        <w:date w:fullDate="2018-06-03T00:00:00Z">
                          <w:dateFormat w:val="MMMM d"/>
                          <w:lid w:val="en-US"/>
                          <w:storeMappedDataAs w:val="dateTime"/>
                          <w:calendar w:val="gregorian"/>
                        </w:date>
                      </w:sdtPr>
                      <w:sdtEndPr/>
                      <w:sdtContent>
                        <w:p w:rsidR="00431A26" w:rsidRDefault="00FF0602">
                          <w:pPr>
                            <w:pStyle w:val="Heading2"/>
                          </w:pPr>
                          <w:r>
                            <w:t>June 3</w:t>
                          </w:r>
                        </w:p>
                      </w:sdtContent>
                    </w:sdt>
                    <w:p w:rsidR="00431A26" w:rsidRDefault="00FF0602">
                      <w:r>
                        <w:t>Ropes class with DC6</w:t>
                      </w:r>
                    </w:p>
                    <w:sdt>
                      <w:sdtPr>
                        <w:id w:val="1543165412"/>
                        <w:placeholder>
                          <w:docPart w:val="86F430B6DCF541D19EBE090845FE1F14"/>
                        </w:placeholder>
                        <w:date w:fullDate="2018-06-06T00:00:00Z">
                          <w:dateFormat w:val="MMMM d"/>
                          <w:lid w:val="en-US"/>
                          <w:storeMappedDataAs w:val="dateTime"/>
                          <w:calendar w:val="gregorian"/>
                        </w:date>
                      </w:sdtPr>
                      <w:sdtEndPr/>
                      <w:sdtContent>
                        <w:p w:rsidR="00431A26" w:rsidRDefault="00125AA1">
                          <w:pPr>
                            <w:pStyle w:val="Heading2"/>
                          </w:pPr>
                          <w:r>
                            <w:t>June 6</w:t>
                          </w:r>
                        </w:p>
                      </w:sdtContent>
                    </w:sdt>
                    <w:p w:rsidR="00431A26" w:rsidRDefault="00125AA1">
                      <w:r>
                        <w:t>Elevator class with KFD</w:t>
                      </w:r>
                    </w:p>
                    <w:p w:rsidR="00125AA1" w:rsidRPr="00125AA1" w:rsidRDefault="00125AA1">
                      <w:pPr>
                        <w:rPr>
                          <w:b/>
                        </w:rPr>
                      </w:pPr>
                      <w:r w:rsidRPr="00125AA1">
                        <w:rPr>
                          <w:b/>
                        </w:rPr>
                        <w:t xml:space="preserve">June 13 </w:t>
                      </w:r>
                    </w:p>
                    <w:p w:rsidR="00125AA1" w:rsidRDefault="00125AA1">
                      <w:r>
                        <w:t>Bailout class</w:t>
                      </w:r>
                    </w:p>
                    <w:p w:rsidR="00125AA1" w:rsidRPr="00125AA1" w:rsidRDefault="00125AA1">
                      <w:pPr>
                        <w:rPr>
                          <w:b/>
                        </w:rPr>
                      </w:pPr>
                      <w:r w:rsidRPr="00125AA1">
                        <w:rPr>
                          <w:b/>
                        </w:rPr>
                        <w:t>June 25</w:t>
                      </w:r>
                    </w:p>
                    <w:p w:rsidR="00125AA1" w:rsidRDefault="00125AA1">
                      <w:r>
                        <w:t>Next Station meeting 730pm</w:t>
                      </w:r>
                    </w:p>
                    <w:tbl>
                      <w:tblPr>
                        <w:tblStyle w:val="NewsletterTable"/>
                        <w:tblW w:w="5000" w:type="pct"/>
                        <w:jc w:val="center"/>
                        <w:tblLook w:val="04A0" w:firstRow="1" w:lastRow="0" w:firstColumn="1" w:lastColumn="0" w:noHBand="0" w:noVBand="1"/>
                        <w:tblDescription w:val="Announcement table"/>
                      </w:tblPr>
                      <w:tblGrid>
                        <w:gridCol w:w="3424"/>
                      </w:tblGrid>
                      <w:tr w:rsidR="00431A2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431A26" w:rsidRDefault="00431A26">
                            <w:pPr>
                              <w:pStyle w:val="TableSpace"/>
                            </w:pPr>
                          </w:p>
                        </w:tc>
                      </w:tr>
                      <w:tr w:rsidR="00431A26" w:rsidTr="005D5BF5">
                        <w:trPr>
                          <w:trHeight w:val="5760"/>
                          <w:jc w:val="center"/>
                        </w:trPr>
                        <w:tc>
                          <w:tcPr>
                            <w:tcW w:w="3439" w:type="dxa"/>
                            <w:tcBorders>
                              <w:top w:val="nil"/>
                              <w:bottom w:val="nil"/>
                            </w:tcBorders>
                          </w:tcPr>
                          <w:p w:rsidR="003C3D56" w:rsidRPr="003C3D56" w:rsidRDefault="00FF0602" w:rsidP="00C2235E">
                            <w:pPr>
                              <w:pStyle w:val="Heading1"/>
                              <w:ind w:left="0"/>
                              <w:outlineLvl w:val="0"/>
                              <w:rPr>
                                <w:color w:val="00B050"/>
                              </w:rPr>
                            </w:pPr>
                            <w:r>
                              <w:rPr>
                                <w:color w:val="00B050"/>
                              </w:rPr>
                              <w:t xml:space="preserve"> May</w:t>
                            </w:r>
                            <w:r w:rsidR="00C2235E">
                              <w:rPr>
                                <w:color w:val="00B050"/>
                              </w:rPr>
                              <w:t xml:space="preserve"> </w:t>
                            </w:r>
                            <w:r w:rsidR="0089161B">
                              <w:rPr>
                                <w:color w:val="00B050"/>
                              </w:rPr>
                              <w:t>Birthdays!!!</w:t>
                            </w:r>
                          </w:p>
                          <w:p w:rsidR="00FF0602" w:rsidRDefault="00FF0602" w:rsidP="00FF0602">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Brett Whaley</w:t>
                            </w:r>
                          </w:p>
                          <w:p w:rsidR="00FF0602" w:rsidRDefault="00FF0602" w:rsidP="00FF0602">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Matthew McDermott</w:t>
                            </w:r>
                          </w:p>
                          <w:p w:rsidR="003C3D56" w:rsidRPr="00FF0602" w:rsidRDefault="003C3D56" w:rsidP="00FF0602">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 xml:space="preserve">Happy Birthday to </w:t>
                            </w:r>
                            <w:r w:rsidR="00181BCF">
                              <w:rPr>
                                <w:rFonts w:asciiTheme="majorHAnsi" w:eastAsiaTheme="majorEastAsia" w:hAnsiTheme="majorHAnsi" w:cstheme="majorBidi"/>
                                <w:bCs/>
                                <w:color w:val="auto"/>
                                <w:sz w:val="28"/>
                                <w:szCs w:val="28"/>
                              </w:rPr>
                              <w:t>all!</w:t>
                            </w:r>
                          </w:p>
                        </w:tc>
                      </w:tr>
                    </w:tbl>
                    <w:p w:rsidR="00431A26" w:rsidRDefault="00431A26">
                      <w:pPr>
                        <w:pStyle w:val="NoSpacing"/>
                      </w:pPr>
                    </w:p>
                  </w:txbxContent>
                </v:textbox>
                <w10:wrap type="square" side="left" anchorx="page" anchory="margin"/>
              </v:shape>
            </w:pict>
          </mc:Fallback>
        </mc:AlternateContent>
      </w:r>
      <w:r w:rsidRPr="00BA2090">
        <w:rPr>
          <w:b/>
          <w:color w:val="00B050"/>
        </w:rPr>
        <w:t>outh Kingstown Forest Fire Dept.</w:t>
      </w:r>
    </w:p>
    <w:p w:rsidR="005D5BF5" w:rsidRDefault="00BA2090">
      <w:pPr>
        <w:pStyle w:val="ContactInfo"/>
      </w:pPr>
      <w:r>
        <w:t>36 School Street South Kingstown, RI. 02879</w:t>
      </w:r>
    </w:p>
    <w:p w:rsidR="005D5BF5" w:rsidRDefault="00BA2090">
      <w:pPr>
        <w:pStyle w:val="ContactInfo"/>
      </w:pPr>
      <w:r>
        <w:t>WWW.SKFFS.Org (401)-783-3231</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5D5BF5">
        <w:tc>
          <w:tcPr>
            <w:tcW w:w="6955" w:type="dxa"/>
          </w:tcPr>
          <w:p w:rsidR="005D5BF5" w:rsidRDefault="00BA2090" w:rsidP="00BA2090">
            <w:pPr>
              <w:spacing w:after="200" w:line="276" w:lineRule="auto"/>
            </w:pPr>
            <w:r>
              <w:t>Dear Member,</w:t>
            </w:r>
          </w:p>
          <w:p w:rsidR="00BA2090" w:rsidRDefault="00C2235E" w:rsidP="00BA2090">
            <w:pPr>
              <w:spacing w:after="200" w:line="276" w:lineRule="auto"/>
            </w:pPr>
            <w:r>
              <w:t xml:space="preserve">     Welcome to </w:t>
            </w:r>
            <w:r w:rsidR="006B489A">
              <w:t>our monthly</w:t>
            </w:r>
            <w:r w:rsidR="00BA2090">
              <w:t xml:space="preserve"> newsletter for the station!! This is designed to help spread the word of all the news and event that is happening at Forestry. </w:t>
            </w:r>
            <w:r w:rsidR="00431A26">
              <w:t>If anyone has something they would like to see published to this letter please send an email to Vice President Maine and we will make sure its makes the list.</w:t>
            </w:r>
          </w:p>
        </w:tc>
      </w:tr>
      <w:tr w:rsidR="005D5BF5" w:rsidTr="005D5BF5">
        <w:tc>
          <w:tcPr>
            <w:tcW w:w="0" w:type="auto"/>
          </w:tcPr>
          <w:p w:rsidR="005D5BF5" w:rsidRDefault="005D5BF5" w:rsidP="00BA2090">
            <w:pPr>
              <w:pStyle w:val="TableSpace"/>
              <w:ind w:left="0"/>
            </w:pPr>
          </w:p>
        </w:tc>
      </w:tr>
      <w:tr w:rsidR="00BA2090"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BA2090" w:rsidRDefault="00BA2090" w:rsidP="00BA2090">
            <w:pPr>
              <w:pStyle w:val="TableSpace"/>
              <w:ind w:left="0"/>
            </w:pPr>
          </w:p>
        </w:tc>
      </w:tr>
    </w:tbl>
    <w:p w:rsidR="005D5BF5" w:rsidRDefault="00A60DA2" w:rsidP="00A60DA2">
      <w:pPr>
        <w:pStyle w:val="Heading2"/>
        <w:rPr>
          <w:rFonts w:asciiTheme="minorHAnsi" w:eastAsiaTheme="minorHAnsi" w:hAnsiTheme="minorHAnsi" w:cstheme="minorBidi"/>
          <w:bCs w:val="0"/>
          <w:color w:val="00B050"/>
        </w:rPr>
      </w:pPr>
      <w:r w:rsidRPr="00A60DA2">
        <w:rPr>
          <w:rFonts w:asciiTheme="minorHAnsi" w:eastAsiaTheme="minorHAnsi" w:hAnsiTheme="minorHAnsi" w:cstheme="minorBidi"/>
          <w:bCs w:val="0"/>
          <w:color w:val="00B050"/>
        </w:rPr>
        <w:t>Golf Tournament coming soon!!</w:t>
      </w:r>
    </w:p>
    <w:p w:rsidR="00A60DA2" w:rsidRDefault="00A60DA2" w:rsidP="00A60DA2">
      <w:r>
        <w:t xml:space="preserve">   The Station is working on an 18 hole golf tournament with dinner in the month of June. We will need all hands on deck gathering raffle prizes and Tee sponsors. If you know any business owners try to get them to sponsor a hole!! Lt. McCallig is the point person for this </w:t>
      </w:r>
      <w:r w:rsidR="00FF0602">
        <w:t>event. We really need to get into crunch mode with this event, we still have room for golfers and we really need to secure more sponsors.  Please get out there and help the station out.</w:t>
      </w:r>
    </w:p>
    <w:p w:rsidR="00A60DA2" w:rsidRDefault="00A60DA2" w:rsidP="00A60DA2"/>
    <w:p w:rsidR="00A60DA2" w:rsidRDefault="00FF0602" w:rsidP="00A60DA2">
      <w:pPr>
        <w:rPr>
          <w:b/>
          <w:color w:val="00B050"/>
        </w:rPr>
      </w:pPr>
      <w:r>
        <w:rPr>
          <w:b/>
          <w:color w:val="00B050"/>
        </w:rPr>
        <w:t>Equipment changes to the Ladder Truck</w:t>
      </w:r>
      <w:r w:rsidR="00C2235E">
        <w:rPr>
          <w:b/>
          <w:color w:val="00B050"/>
        </w:rPr>
        <w:t>.</w:t>
      </w:r>
    </w:p>
    <w:p w:rsidR="00FF0602" w:rsidRPr="00FF0602" w:rsidRDefault="00FF0602" w:rsidP="00A60DA2">
      <w:pPr>
        <w:rPr>
          <w:color w:val="auto"/>
        </w:rPr>
      </w:pPr>
      <w:r>
        <w:rPr>
          <w:b/>
          <w:color w:val="00B050"/>
        </w:rPr>
        <w:t xml:space="preserve">    </w:t>
      </w:r>
      <w:r>
        <w:rPr>
          <w:color w:val="auto"/>
        </w:rPr>
        <w:t xml:space="preserve">Over the past few days some changes have been made to the compartment spaces on the ladder 1. We are finding the original design didn’t support the mission for what our firefighters want to do best and excel at. The station has jumped many hurdles since the ladder arrived and everyone’s determination to be a great ladder company continues. With these changes we hope to add </w:t>
      </w:r>
      <w:r>
        <w:rPr>
          <w:color w:val="auto"/>
        </w:rPr>
        <w:lastRenderedPageBreak/>
        <w:t>more equipment that will help us be successful when we are called into action. The biggest change has occurred in the biggest transverse compartment of the truck. The stokes and 8ft ladder now rest under the stick and we hope to add another sliding shelve into the compartment area. If you have ideas or request for equipment please let the officers know.</w:t>
      </w:r>
    </w:p>
    <w:p w:rsidR="00125AA1" w:rsidRDefault="00A60DA2" w:rsidP="00125AA1">
      <w:pPr>
        <w:rPr>
          <w:b/>
          <w:color w:val="00B050"/>
        </w:rPr>
      </w:pPr>
      <w:r>
        <w:rPr>
          <w:b/>
          <w:color w:val="00B050"/>
        </w:rPr>
        <w:t xml:space="preserve">    </w:t>
      </w:r>
    </w:p>
    <w:p w:rsidR="006B489A" w:rsidRPr="00125AA1" w:rsidRDefault="00181BCF" w:rsidP="00125AA1">
      <w:pPr>
        <w:rPr>
          <w:b/>
          <w:color w:val="00B050"/>
        </w:rPr>
      </w:pPr>
      <w:r w:rsidRPr="00125AA1">
        <w:rPr>
          <w:b/>
          <w:noProof/>
          <w:color w:val="00B050"/>
        </w:rPr>
        <mc:AlternateContent>
          <mc:Choice Requires="wps">
            <w:drawing>
              <wp:anchor distT="0" distB="0" distL="114300" distR="114300" simplePos="0" relativeHeight="251665408"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8324850"/>
                <wp:effectExtent l="0" t="0" r="5715" b="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832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A26" w:rsidRDefault="00125AA1">
                            <w:pPr>
                              <w:pStyle w:val="Photo"/>
                            </w:pPr>
                            <w:r>
                              <w:rPr>
                                <w:noProof/>
                              </w:rPr>
                              <w:drawing>
                                <wp:inline distT="0" distB="0" distL="0" distR="0" wp14:anchorId="53605FA2" wp14:editId="16C2D486">
                                  <wp:extent cx="2174240" cy="1470176"/>
                                  <wp:effectExtent l="0" t="0" r="0" b="0"/>
                                  <wp:docPr id="4" name="Picture 4" descr="Image may contain: 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tanding and in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40" cy="1470176"/>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431A2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431A26" w:rsidRDefault="00431A26">
                                  <w:pPr>
                                    <w:pStyle w:val="TableSpace"/>
                                  </w:pPr>
                                </w:p>
                              </w:tc>
                            </w:tr>
                            <w:tr w:rsidR="00431A26" w:rsidTr="005D5BF5">
                              <w:trPr>
                                <w:trHeight w:val="9576"/>
                                <w:jc w:val="center"/>
                              </w:trPr>
                              <w:tc>
                                <w:tcPr>
                                  <w:tcW w:w="3439" w:type="dxa"/>
                                  <w:tcBorders>
                                    <w:top w:val="nil"/>
                                    <w:bottom w:val="nil"/>
                                  </w:tcBorders>
                                </w:tcPr>
                                <w:p w:rsidR="00431A26" w:rsidRPr="00181BCF" w:rsidRDefault="00181BCF">
                                  <w:pPr>
                                    <w:pStyle w:val="Heading1"/>
                                    <w:outlineLvl w:val="0"/>
                                    <w:rPr>
                                      <w:color w:val="00B050"/>
                                    </w:rPr>
                                  </w:pPr>
                                  <w:r>
                                    <w:rPr>
                                      <w:color w:val="00B050"/>
                                    </w:rPr>
                                    <w:t>Recent Fire Calls</w:t>
                                  </w:r>
                                </w:p>
                                <w:p w:rsidR="00431A26" w:rsidRDefault="0098223E">
                                  <w:pPr>
                                    <w:pStyle w:val="Heading2"/>
                                    <w:outlineLvl w:val="1"/>
                                  </w:pPr>
                                  <w:r>
                                    <w:t xml:space="preserve">140 Old tower hill </w:t>
                                  </w:r>
                                  <w:r w:rsidR="0089161B">
                                    <w:t>rd.</w:t>
                                  </w:r>
                                </w:p>
                                <w:p w:rsidR="00431A26" w:rsidRDefault="0098223E" w:rsidP="000531E2">
                                  <w:pPr>
                                    <w:ind w:left="0"/>
                                  </w:pPr>
                                  <w:r>
                                    <w:t xml:space="preserve">  Ladder 1 and Car 21 responded to the </w:t>
                                  </w:r>
                                  <w:r w:rsidR="0089161B">
                                    <w:t>McDonald’s</w:t>
                                  </w:r>
                                  <w:r>
                                    <w:t xml:space="preserve"> for an alarm sounding. After an investigation it was </w:t>
                                  </w:r>
                                  <w:r w:rsidR="0089161B">
                                    <w:t>determined</w:t>
                                  </w:r>
                                  <w:r>
                                    <w:t xml:space="preserve"> the HVAC on the roof had a malfunction. Ladder 1 secured the unit without issue and the system reset.</w:t>
                                  </w:r>
                                </w:p>
                                <w:p w:rsidR="00431A26" w:rsidRDefault="0098223E">
                                  <w:pPr>
                                    <w:pStyle w:val="Heading2"/>
                                    <w:outlineLvl w:val="1"/>
                                    <w:rPr>
                                      <w:rFonts w:asciiTheme="minorHAnsi" w:eastAsiaTheme="minorEastAsia" w:hAnsiTheme="minorHAnsi" w:cstheme="minorBidi"/>
                                      <w:b w:val="0"/>
                                      <w:bCs w:val="0"/>
                                      <w:color w:val="262626" w:themeColor="text1" w:themeTint="D9"/>
                                    </w:rPr>
                                  </w:pPr>
                                  <w:r>
                                    <w:t>145 Chickadee Lane</w:t>
                                  </w:r>
                                </w:p>
                                <w:p w:rsidR="00181BCF" w:rsidRDefault="0098223E" w:rsidP="00181BCF">
                                  <w:r>
                                    <w:t xml:space="preserve">Brush 4 responded to a possible brush fire in the area of. On arrival it was </w:t>
                                  </w:r>
                                  <w:r w:rsidR="0089161B">
                                    <w:t>determined</w:t>
                                  </w:r>
                                  <w:r>
                                    <w:t xml:space="preserve"> that a stump dump in the gravel bank was smoldering. C5 advised to let it burn as it was contained and no threat to spread.</w:t>
                                  </w:r>
                                </w:p>
                                <w:p w:rsidR="00431A26" w:rsidRPr="0098223E" w:rsidRDefault="0098223E" w:rsidP="00181BCF">
                                  <w:pPr>
                                    <w:ind w:left="0"/>
                                    <w:rPr>
                                      <w:b/>
                                    </w:rPr>
                                  </w:pPr>
                                  <w:r>
                                    <w:t xml:space="preserve"> </w:t>
                                  </w:r>
                                  <w:r w:rsidRPr="0098223E">
                                    <w:rPr>
                                      <w:b/>
                                    </w:rPr>
                                    <w:t>Town of Narragansett</w:t>
                                  </w:r>
                                </w:p>
                                <w:p w:rsidR="00181BCF" w:rsidRPr="00181BCF" w:rsidRDefault="00181BCF" w:rsidP="000531E2">
                                  <w:pPr>
                                    <w:ind w:left="0"/>
                                  </w:pPr>
                                  <w:r>
                                    <w:rPr>
                                      <w:b/>
                                    </w:rPr>
                                    <w:t xml:space="preserve"> </w:t>
                                  </w:r>
                                  <w:r w:rsidR="0098223E">
                                    <w:t xml:space="preserve">Ladder 1 responded twice in the past week to assist on a box alarm at the rite aid and then on a smoke in the building call at the Marshalls both in the plaza on woodruff Ave. </w:t>
                                  </w:r>
                                  <w:r w:rsidR="00CE3B8F">
                                    <w:t>The box was caused by a sprinkler issue and the smoke in the building was possibly caused from a roof top unit.</w:t>
                                  </w:r>
                                </w:p>
                              </w:tc>
                            </w:tr>
                          </w:tbl>
                          <w:p w:rsidR="00431A26" w:rsidRDefault="00431A26">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id="Text Box 3" o:spid="_x0000_s1027" type="#_x0000_t202" alt="Newsletter sidebar 2" style="position:absolute;left:0;text-align:left;margin-left:0;margin-top:0;width:241.5pt;height:655.5pt;z-index:251665408;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" o:allowoverlap="f" filled="f" stroked="f" strokeweight=".5pt">
                <v:textbox inset="1.44pt,0,1.44pt,0">
                  <w:txbxContent>
                    <w:p w:rsidR="00431A26" w:rsidRDefault="00125AA1">
                      <w:pPr>
                        <w:pStyle w:val="Photo"/>
                      </w:pPr>
                      <w:r>
                        <w:rPr>
                          <w:noProof/>
                        </w:rPr>
                        <w:drawing>
                          <wp:inline distT="0" distB="0" distL="0" distR="0" wp14:anchorId="53605FA2" wp14:editId="16C2D486">
                            <wp:extent cx="2174240" cy="1470176"/>
                            <wp:effectExtent l="0" t="0" r="0" b="0"/>
                            <wp:docPr id="4" name="Picture 4" descr="Image may contain: 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tanding and in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40" cy="1470176"/>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431A2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431A26" w:rsidRDefault="00431A26">
                            <w:pPr>
                              <w:pStyle w:val="TableSpace"/>
                            </w:pPr>
                          </w:p>
                        </w:tc>
                      </w:tr>
                      <w:tr w:rsidR="00431A26" w:rsidTr="005D5BF5">
                        <w:trPr>
                          <w:trHeight w:val="9576"/>
                          <w:jc w:val="center"/>
                        </w:trPr>
                        <w:tc>
                          <w:tcPr>
                            <w:tcW w:w="3439" w:type="dxa"/>
                            <w:tcBorders>
                              <w:top w:val="nil"/>
                              <w:bottom w:val="nil"/>
                            </w:tcBorders>
                          </w:tcPr>
                          <w:p w:rsidR="00431A26" w:rsidRPr="00181BCF" w:rsidRDefault="00181BCF">
                            <w:pPr>
                              <w:pStyle w:val="Heading1"/>
                              <w:outlineLvl w:val="0"/>
                              <w:rPr>
                                <w:color w:val="00B050"/>
                              </w:rPr>
                            </w:pPr>
                            <w:r>
                              <w:rPr>
                                <w:color w:val="00B050"/>
                              </w:rPr>
                              <w:t>Recent Fire Calls</w:t>
                            </w:r>
                          </w:p>
                          <w:p w:rsidR="00431A26" w:rsidRDefault="0098223E">
                            <w:pPr>
                              <w:pStyle w:val="Heading2"/>
                              <w:outlineLvl w:val="1"/>
                            </w:pPr>
                            <w:r>
                              <w:t xml:space="preserve">140 Old tower hill </w:t>
                            </w:r>
                            <w:r w:rsidR="0089161B">
                              <w:t>rd.</w:t>
                            </w:r>
                          </w:p>
                          <w:p w:rsidR="00431A26" w:rsidRDefault="0098223E" w:rsidP="000531E2">
                            <w:pPr>
                              <w:ind w:left="0"/>
                            </w:pPr>
                            <w:r>
                              <w:t xml:space="preserve">  Ladder 1 and Car 21 responded to the </w:t>
                            </w:r>
                            <w:r w:rsidR="0089161B">
                              <w:t>McDonald’s</w:t>
                            </w:r>
                            <w:r>
                              <w:t xml:space="preserve"> for an alarm sounding. After an investigation it was </w:t>
                            </w:r>
                            <w:r w:rsidR="0089161B">
                              <w:t>determined</w:t>
                            </w:r>
                            <w:r>
                              <w:t xml:space="preserve"> the HVAC on the roof had a malfunction. Ladder 1 secured the unit without issue and the system reset.</w:t>
                            </w:r>
                          </w:p>
                          <w:p w:rsidR="00431A26" w:rsidRDefault="0098223E">
                            <w:pPr>
                              <w:pStyle w:val="Heading2"/>
                              <w:outlineLvl w:val="1"/>
                              <w:rPr>
                                <w:rFonts w:asciiTheme="minorHAnsi" w:eastAsiaTheme="minorEastAsia" w:hAnsiTheme="minorHAnsi" w:cstheme="minorBidi"/>
                                <w:b w:val="0"/>
                                <w:bCs w:val="0"/>
                                <w:color w:val="262626" w:themeColor="text1" w:themeTint="D9"/>
                              </w:rPr>
                            </w:pPr>
                            <w:r>
                              <w:t>145 Chickadee Lane</w:t>
                            </w:r>
                          </w:p>
                          <w:p w:rsidR="00181BCF" w:rsidRDefault="0098223E" w:rsidP="00181BCF">
                            <w:r>
                              <w:t xml:space="preserve">Brush 4 responded to a possible brush fire in the area of. On arrival it was </w:t>
                            </w:r>
                            <w:r w:rsidR="0089161B">
                              <w:t>determined</w:t>
                            </w:r>
                            <w:r>
                              <w:t xml:space="preserve"> that a stump dump in the gravel bank was smoldering. C5 advised to let it burn as it was contained and no threat to spread.</w:t>
                            </w:r>
                          </w:p>
                          <w:p w:rsidR="00431A26" w:rsidRPr="0098223E" w:rsidRDefault="0098223E" w:rsidP="00181BCF">
                            <w:pPr>
                              <w:ind w:left="0"/>
                              <w:rPr>
                                <w:b/>
                              </w:rPr>
                            </w:pPr>
                            <w:r>
                              <w:t xml:space="preserve"> </w:t>
                            </w:r>
                            <w:r w:rsidRPr="0098223E">
                              <w:rPr>
                                <w:b/>
                              </w:rPr>
                              <w:t>Town of Narragansett</w:t>
                            </w:r>
                          </w:p>
                          <w:p w:rsidR="00181BCF" w:rsidRPr="00181BCF" w:rsidRDefault="00181BCF" w:rsidP="000531E2">
                            <w:pPr>
                              <w:ind w:left="0"/>
                            </w:pPr>
                            <w:r>
                              <w:rPr>
                                <w:b/>
                              </w:rPr>
                              <w:t xml:space="preserve"> </w:t>
                            </w:r>
                            <w:r w:rsidR="0098223E">
                              <w:t xml:space="preserve">Ladder 1 responded twice in the past week to assist on a box alarm at the rite aid and then on a smoke in the building call at the Marshalls both in the plaza on woodruff Ave. </w:t>
                            </w:r>
                            <w:r w:rsidR="00CE3B8F">
                              <w:t>The box was caused by a sprinkler issue and the smoke in the building was possibly caused from a roof top unit.</w:t>
                            </w:r>
                          </w:p>
                        </w:tc>
                      </w:tr>
                    </w:tbl>
                    <w:p w:rsidR="00431A26" w:rsidRDefault="00431A26">
                      <w:pPr>
                        <w:pStyle w:val="NoSpacing"/>
                      </w:pPr>
                    </w:p>
                  </w:txbxContent>
                </v:textbox>
                <w10:wrap type="square" side="left" anchorx="page" anchory="margin"/>
              </v:shape>
            </w:pict>
          </mc:Fallback>
        </mc:AlternateContent>
      </w:r>
      <w:r w:rsidR="006B489A" w:rsidRPr="00125AA1">
        <w:rPr>
          <w:b/>
          <w:color w:val="00B050"/>
        </w:rPr>
        <w:t>Events</w:t>
      </w:r>
      <w:r w:rsidR="006038B9" w:rsidRPr="00125AA1">
        <w:rPr>
          <w:b/>
          <w:color w:val="00B050"/>
        </w:rPr>
        <w:t xml:space="preserve"> and District</w:t>
      </w:r>
      <w:r w:rsidR="006B489A" w:rsidRPr="00125AA1">
        <w:rPr>
          <w:b/>
          <w:color w:val="00B050"/>
        </w:rPr>
        <w:t xml:space="preserve"> News</w:t>
      </w:r>
    </w:p>
    <w:p w:rsidR="006038B9" w:rsidRDefault="00125AA1" w:rsidP="00125AA1">
      <w:pPr>
        <w:pStyle w:val="Heading2"/>
        <w:ind w:left="0"/>
        <w:rPr>
          <w:rFonts w:asciiTheme="minorHAnsi" w:eastAsiaTheme="minorEastAsia" w:hAnsiTheme="minorHAnsi" w:cstheme="minorBidi"/>
          <w:b w:val="0"/>
          <w:bCs w:val="0"/>
          <w:color w:val="262626" w:themeColor="text1" w:themeTint="D9"/>
        </w:rPr>
      </w:pPr>
      <w:r>
        <w:rPr>
          <w:rFonts w:asciiTheme="minorHAnsi" w:eastAsiaTheme="minorEastAsia" w:hAnsiTheme="minorHAnsi" w:cstheme="minorBidi"/>
          <w:b w:val="0"/>
          <w:bCs w:val="0"/>
          <w:color w:val="262626" w:themeColor="text1" w:themeTint="D9"/>
        </w:rPr>
        <w:t xml:space="preserve">       On June 1</w:t>
      </w:r>
      <w:r w:rsidRPr="00125AA1">
        <w:rPr>
          <w:rFonts w:asciiTheme="minorHAnsi" w:eastAsiaTheme="minorEastAsia" w:hAnsiTheme="minorHAnsi" w:cstheme="minorBidi"/>
          <w:b w:val="0"/>
          <w:bCs w:val="0"/>
          <w:color w:val="262626" w:themeColor="text1" w:themeTint="D9"/>
          <w:vertAlign w:val="superscript"/>
        </w:rPr>
        <w:t>st</w:t>
      </w:r>
      <w:r>
        <w:rPr>
          <w:rFonts w:asciiTheme="minorHAnsi" w:eastAsiaTheme="minorEastAsia" w:hAnsiTheme="minorHAnsi" w:cstheme="minorBidi"/>
          <w:b w:val="0"/>
          <w:bCs w:val="0"/>
          <w:color w:val="262626" w:themeColor="text1" w:themeTint="D9"/>
        </w:rPr>
        <w:t xml:space="preserve"> DC Tom Bradley will officially be taking part in his new role as chief 6. Tom is a long time district member coming out of Peace Dale Fire. DC Bradley is filling the spot by now retired DC Richard Collinson. We wish Tom the best as he starts a new chapter of his UFD career and we wish DC Richard Collinson nothing but the best in his retirement. DC Collinson was a great chief, and will be greatly missed at department events and functions. Richard still plans to help with Greek week the next time we have visitors from out of the country. </w:t>
      </w:r>
    </w:p>
    <w:p w:rsidR="00125AA1" w:rsidRDefault="00125AA1" w:rsidP="00125AA1"/>
    <w:p w:rsidR="00125AA1" w:rsidRDefault="00125AA1" w:rsidP="00125AA1">
      <w:pPr>
        <w:ind w:left="0"/>
      </w:pPr>
      <w:r>
        <w:t xml:space="preserve">      On May 16</w:t>
      </w:r>
      <w:r w:rsidRPr="00125AA1">
        <w:rPr>
          <w:vertAlign w:val="superscript"/>
        </w:rPr>
        <w:t>th</w:t>
      </w:r>
      <w:r>
        <w:t xml:space="preserve"> LT. Keith Maine was appointed to the position of Battalion Chief. This position was created when Tom Bradley got promoted to the roll of DC. LT. Maine competed with 2 other district officers for the position and came out on top and was notified by Chief Pinch of his selection and start date. </w:t>
      </w:r>
      <w:r w:rsidR="0098223E">
        <w:t>Congrats on the new position.</w:t>
      </w:r>
    </w:p>
    <w:p w:rsidR="0098223E" w:rsidRDefault="0098223E" w:rsidP="00125AA1">
      <w:pPr>
        <w:ind w:left="0"/>
      </w:pPr>
    </w:p>
    <w:p w:rsidR="0098223E" w:rsidRDefault="0098223E" w:rsidP="00125AA1">
      <w:pPr>
        <w:ind w:left="0"/>
      </w:pPr>
      <w:r>
        <w:t xml:space="preserve">     On June 2</w:t>
      </w:r>
      <w:r w:rsidRPr="0098223E">
        <w:rPr>
          <w:vertAlign w:val="superscript"/>
        </w:rPr>
        <w:t>nd</w:t>
      </w:r>
      <w:r>
        <w:t xml:space="preserve"> the RI Special Olympics will be using the station as a staging area for their athletes who are competing in the bowling event which is taking place at Old Mountain Lanes. A few members are requested to be present the day of to help the special Olympic staff. If you can attend please let the Captain know. </w:t>
      </w:r>
    </w:p>
    <w:p w:rsidR="0098223E" w:rsidRDefault="0098223E" w:rsidP="00125AA1">
      <w:pPr>
        <w:ind w:left="0"/>
      </w:pPr>
    </w:p>
    <w:p w:rsidR="0098223E" w:rsidRPr="00125AA1" w:rsidRDefault="0098223E" w:rsidP="00125AA1">
      <w:pPr>
        <w:ind w:left="0"/>
      </w:pPr>
    </w:p>
    <w:p w:rsidR="00F17147" w:rsidRDefault="00F17147" w:rsidP="003C3D56"/>
    <w:p w:rsidR="00F17147" w:rsidRDefault="00F17147" w:rsidP="003C3D56"/>
    <w:p w:rsidR="00F17147" w:rsidRDefault="00F17147" w:rsidP="003C3D56">
      <w:pPr>
        <w:rPr>
          <w:b/>
          <w:color w:val="00B050"/>
          <w:sz w:val="32"/>
          <w:szCs w:val="32"/>
        </w:rPr>
      </w:pPr>
      <w:r>
        <w:rPr>
          <w:b/>
          <w:color w:val="00B050"/>
          <w:sz w:val="32"/>
          <w:szCs w:val="32"/>
        </w:rPr>
        <w:lastRenderedPageBreak/>
        <w:t>We thank you!</w:t>
      </w:r>
    </w:p>
    <w:p w:rsidR="00F17147" w:rsidRDefault="006038B9" w:rsidP="003C3D56">
      <w:pPr>
        <w:rPr>
          <w:color w:val="000000" w:themeColor="text1"/>
          <w:sz w:val="24"/>
          <w:szCs w:val="24"/>
        </w:rPr>
      </w:pPr>
      <w:r>
        <w:rPr>
          <w:color w:val="000000" w:themeColor="text1"/>
          <w:sz w:val="24"/>
          <w:szCs w:val="24"/>
        </w:rPr>
        <w:t>Thank y</w:t>
      </w:r>
      <w:r w:rsidR="00CE3B8F">
        <w:rPr>
          <w:color w:val="000000" w:themeColor="text1"/>
          <w:sz w:val="24"/>
          <w:szCs w:val="24"/>
        </w:rPr>
        <w:t>ou to the Engineers for all 3 trucks for keeping them in order</w:t>
      </w:r>
      <w:r>
        <w:rPr>
          <w:color w:val="000000" w:themeColor="text1"/>
          <w:sz w:val="24"/>
          <w:szCs w:val="24"/>
        </w:rPr>
        <w:t xml:space="preserve"> </w:t>
      </w:r>
    </w:p>
    <w:p w:rsidR="00F17147" w:rsidRDefault="006038B9" w:rsidP="003C3D56">
      <w:pPr>
        <w:rPr>
          <w:color w:val="000000" w:themeColor="text1"/>
          <w:sz w:val="24"/>
          <w:szCs w:val="24"/>
        </w:rPr>
      </w:pPr>
      <w:r>
        <w:rPr>
          <w:color w:val="000000" w:themeColor="text1"/>
          <w:sz w:val="24"/>
          <w:szCs w:val="24"/>
        </w:rPr>
        <w:t>Thanks to Will</w:t>
      </w:r>
      <w:r w:rsidR="00CE3B8F">
        <w:rPr>
          <w:color w:val="000000" w:themeColor="text1"/>
          <w:sz w:val="24"/>
          <w:szCs w:val="24"/>
        </w:rPr>
        <w:t>, Joe &amp; Keith for taking the lead on the southern league class</w:t>
      </w:r>
    </w:p>
    <w:p w:rsidR="00F17147" w:rsidRDefault="00F17147" w:rsidP="003C3D56">
      <w:pPr>
        <w:rPr>
          <w:color w:val="000000" w:themeColor="text1"/>
          <w:sz w:val="24"/>
          <w:szCs w:val="24"/>
        </w:rPr>
      </w:pPr>
      <w:r>
        <w:rPr>
          <w:color w:val="000000" w:themeColor="text1"/>
          <w:sz w:val="24"/>
          <w:szCs w:val="24"/>
        </w:rPr>
        <w:t>Thank you to Don for keeping the station looking clean</w:t>
      </w:r>
    </w:p>
    <w:p w:rsidR="00F17147" w:rsidRDefault="00F17147" w:rsidP="003C3D56">
      <w:pPr>
        <w:rPr>
          <w:color w:val="000000" w:themeColor="text1"/>
          <w:sz w:val="24"/>
          <w:szCs w:val="24"/>
        </w:rPr>
      </w:pPr>
      <w:r>
        <w:rPr>
          <w:color w:val="000000" w:themeColor="text1"/>
          <w:sz w:val="24"/>
          <w:szCs w:val="24"/>
        </w:rPr>
        <w:t>Thank you to Colby, James, Dan &amp; Keith for keeping the duty engine staffed on Mondays and Thursdays</w:t>
      </w:r>
    </w:p>
    <w:p w:rsidR="00CE3B8F" w:rsidRDefault="00CE3B8F" w:rsidP="003C3D56">
      <w:pPr>
        <w:rPr>
          <w:color w:val="000000" w:themeColor="text1"/>
          <w:sz w:val="24"/>
          <w:szCs w:val="24"/>
        </w:rPr>
      </w:pPr>
    </w:p>
    <w:p w:rsidR="00F17147" w:rsidRPr="000531E2" w:rsidRDefault="000531E2" w:rsidP="003C3D56">
      <w:pPr>
        <w:rPr>
          <w:b/>
          <w:color w:val="00B050"/>
          <w:sz w:val="24"/>
          <w:szCs w:val="24"/>
        </w:rPr>
      </w:pPr>
      <w:r w:rsidRPr="000531E2">
        <w:rPr>
          <w:b/>
          <w:color w:val="00B050"/>
          <w:sz w:val="24"/>
          <w:szCs w:val="24"/>
        </w:rPr>
        <w:t xml:space="preserve">Station 3 Upcoming Trainings </w:t>
      </w:r>
    </w:p>
    <w:p w:rsidR="00F17147" w:rsidRDefault="00CE3B8F" w:rsidP="003C3D56">
      <w:pPr>
        <w:rPr>
          <w:color w:val="auto"/>
        </w:rPr>
      </w:pPr>
      <w:r>
        <w:rPr>
          <w:b/>
          <w:color w:val="00B050"/>
          <w:sz w:val="32"/>
          <w:szCs w:val="32"/>
        </w:rPr>
        <w:t xml:space="preserve">   </w:t>
      </w:r>
      <w:r>
        <w:rPr>
          <w:color w:val="auto"/>
        </w:rPr>
        <w:t>On June 3</w:t>
      </w:r>
      <w:r w:rsidRPr="00CE3B8F">
        <w:rPr>
          <w:color w:val="auto"/>
          <w:vertAlign w:val="superscript"/>
        </w:rPr>
        <w:t>rd</w:t>
      </w:r>
      <w:r>
        <w:rPr>
          <w:color w:val="auto"/>
        </w:rPr>
        <w:t xml:space="preserve"> we will be working with the Kingston Fire Dist. on elevator rescues. Please make every attempt to be at this class. We don’t get to practice these type of calls often so it benefits everyone to stay fresh on how these systems work, and how we attempt victim extrication in certain scenarios. </w:t>
      </w:r>
    </w:p>
    <w:p w:rsidR="00CE3B8F" w:rsidRDefault="00CE3B8F" w:rsidP="003C3D56">
      <w:pPr>
        <w:rPr>
          <w:color w:val="auto"/>
        </w:rPr>
      </w:pPr>
    </w:p>
    <w:p w:rsidR="00CE3B8F" w:rsidRDefault="00CE3B8F" w:rsidP="003C3D56">
      <w:pPr>
        <w:rPr>
          <w:color w:val="auto"/>
        </w:rPr>
      </w:pPr>
      <w:r>
        <w:rPr>
          <w:color w:val="auto"/>
        </w:rPr>
        <w:t xml:space="preserve">    On June 13</w:t>
      </w:r>
      <w:r w:rsidRPr="00CE3B8F">
        <w:rPr>
          <w:color w:val="auto"/>
          <w:vertAlign w:val="superscript"/>
        </w:rPr>
        <w:t>th</w:t>
      </w:r>
      <w:r>
        <w:rPr>
          <w:color w:val="auto"/>
        </w:rPr>
        <w:t xml:space="preserve"> BC Kevin Jutras from PFD will be instructing a basic bailout class for those who want to learn this technique. He will go over the steps to bail out of a window in a firefighter self-rescue scenario. All are urged to attend to at least see how perform the maneuver and to see what steps you can do from the outside to help a member who is quickly coming out of a window in need of help. </w:t>
      </w:r>
    </w:p>
    <w:p w:rsidR="00CE3B8F" w:rsidRDefault="00CE3B8F" w:rsidP="003C3D56">
      <w:pPr>
        <w:rPr>
          <w:color w:val="auto"/>
        </w:rPr>
      </w:pPr>
    </w:p>
    <w:p w:rsidR="00CE3B8F" w:rsidRPr="00CE3B8F" w:rsidRDefault="00CE3B8F" w:rsidP="003C3D56">
      <w:pPr>
        <w:rPr>
          <w:color w:val="auto"/>
        </w:rPr>
      </w:pPr>
      <w:r>
        <w:rPr>
          <w:color w:val="auto"/>
        </w:rPr>
        <w:t xml:space="preserve">     Two weekends ago 4 station members took a class in Providence on lifting, stabilization and vehicle extrication. This class showed how to lift all sorts of vehicles so you can properly remove an injured party. They </w:t>
      </w:r>
      <w:r w:rsidR="006B5A44">
        <w:rPr>
          <w:color w:val="auto"/>
        </w:rPr>
        <w:t>were shown the advantages of Paratech struts, airbags, grip hoist and other tools used to shore up vehicle. On Day 2 they used the information and skills from day 1 and mixed in cutting and spreading cars with Genesis battery operated Jaws of Life equipment. It was a very informative class and all members got to play with some new equipment and learned some new ideas for approaching these types of emergencies we respond to. Thank you Brett, Colby, Will &amp; Keith for taking time out of your weekend to attend this 2 day 16 hour training. Photos from class have been posted on the Stations Facebook page.</w:t>
      </w:r>
    </w:p>
    <w:p w:rsidR="003C3D56" w:rsidRDefault="003C3D56" w:rsidP="00F17147">
      <w:pPr>
        <w:rPr>
          <w:b/>
        </w:rPr>
      </w:pPr>
    </w:p>
    <w:p w:rsidR="006A23DD" w:rsidRDefault="006A23DD" w:rsidP="00F17147">
      <w:pPr>
        <w:rPr>
          <w:b/>
        </w:rPr>
      </w:pPr>
    </w:p>
    <w:p w:rsidR="006A23DD" w:rsidRDefault="006A23DD" w:rsidP="00F17147">
      <w:pPr>
        <w:rPr>
          <w:b/>
        </w:rPr>
      </w:pPr>
    </w:p>
    <w:p w:rsidR="006A23DD" w:rsidRDefault="006A23DD" w:rsidP="00F17147">
      <w:pPr>
        <w:rPr>
          <w:b/>
        </w:rPr>
      </w:pPr>
    </w:p>
    <w:p w:rsidR="006A23DD" w:rsidRDefault="006A23DD" w:rsidP="00F17147">
      <w:pPr>
        <w:rPr>
          <w:b/>
        </w:rPr>
      </w:pPr>
    </w:p>
    <w:p w:rsidR="006A23DD" w:rsidRDefault="006A23DD" w:rsidP="00F17147">
      <w:pPr>
        <w:rPr>
          <w:b/>
        </w:rPr>
      </w:pPr>
    </w:p>
    <w:p w:rsidR="006A23DD" w:rsidRDefault="006A23DD" w:rsidP="00F17147">
      <w:pPr>
        <w:rPr>
          <w:b/>
        </w:rPr>
      </w:pPr>
    </w:p>
    <w:p w:rsidR="006B5A44" w:rsidRDefault="006A23DD" w:rsidP="001C11B0">
      <w:pPr>
        <w:jc w:val="center"/>
        <w:rPr>
          <w:b/>
          <w:color w:val="00B050"/>
          <w:sz w:val="40"/>
          <w:szCs w:val="40"/>
        </w:rPr>
      </w:pPr>
      <w:r w:rsidRPr="006A23DD">
        <w:rPr>
          <w:b/>
          <w:color w:val="00B050"/>
          <w:sz w:val="40"/>
          <w:szCs w:val="40"/>
        </w:rPr>
        <w:t>Volunteer Showcase</w:t>
      </w:r>
    </w:p>
    <w:p w:rsidR="006A23DD" w:rsidRDefault="006B5A44" w:rsidP="001C11B0">
      <w:pPr>
        <w:jc w:val="center"/>
        <w:rPr>
          <w:b/>
          <w:color w:val="00B050"/>
          <w:sz w:val="40"/>
          <w:szCs w:val="40"/>
        </w:rPr>
      </w:pPr>
      <w:r w:rsidRPr="006B5A44">
        <w:rPr>
          <w:b/>
          <w:noProof/>
          <w:color w:val="00B050"/>
          <w:sz w:val="40"/>
          <w:szCs w:val="40"/>
        </w:rPr>
        <w:drawing>
          <wp:inline distT="0" distB="0" distL="0" distR="0">
            <wp:extent cx="2257425" cy="3009900"/>
            <wp:effectExtent l="0" t="0" r="9525" b="0"/>
            <wp:docPr id="6" name="Picture 6" descr="C:\Users\Kmaine325\Desktop\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ine325\Desktop\jam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859" cy="3010479"/>
                    </a:xfrm>
                    <a:prstGeom prst="rect">
                      <a:avLst/>
                    </a:prstGeom>
                    <a:noFill/>
                    <a:ln>
                      <a:noFill/>
                    </a:ln>
                  </pic:spPr>
                </pic:pic>
              </a:graphicData>
            </a:graphic>
          </wp:inline>
        </w:drawing>
      </w:r>
      <w:r w:rsidR="00C912FD">
        <w:rPr>
          <w:b/>
          <w:color w:val="00B050"/>
          <w:sz w:val="40"/>
          <w:szCs w:val="40"/>
        </w:rPr>
        <w:t xml:space="preserve">                                            </w:t>
      </w:r>
    </w:p>
    <w:p w:rsidR="001C11B0" w:rsidRPr="001C11B0" w:rsidRDefault="0089161B" w:rsidP="001C11B0">
      <w:pPr>
        <w:jc w:val="both"/>
        <w:rPr>
          <w:color w:val="auto"/>
          <w:sz w:val="24"/>
          <w:szCs w:val="24"/>
        </w:rPr>
      </w:pPr>
      <w:r>
        <w:rPr>
          <w:color w:val="auto"/>
          <w:sz w:val="24"/>
          <w:szCs w:val="24"/>
        </w:rPr>
        <w:t>This month’s featured Volunteer is James Fareless</w:t>
      </w:r>
      <w:r w:rsidR="008B1083">
        <w:rPr>
          <w:color w:val="auto"/>
          <w:sz w:val="24"/>
          <w:szCs w:val="24"/>
        </w:rPr>
        <w:t>.</w:t>
      </w:r>
      <w:r>
        <w:rPr>
          <w:color w:val="auto"/>
          <w:sz w:val="24"/>
          <w:szCs w:val="24"/>
        </w:rPr>
        <w:t xml:space="preserve"> James has been a volunteer firefighter since the age of 16 and joined the department in 2012. James graduated from South Kingstown High school in 2016 and is currently enrolled at the University of Rhode Island studying Marine Affairs. A few months ago James decided to join our armed services and will be heading off to boot camp for the US Air Force. James is currently training to become a driver/operator of the trucks in the station. He was awarded Probie of the year during his last year on probation and also received an award for most runs for the year of 2015. His most rewarding moment being a volunteer firefighter is when he got to assist in the extrication of 4 young adults from a car that was in a ditch on its roof off the highway. A fun fact about James is that he claims to be the best fisherman and golfer in the station… Thank you James for your continued effort in providing nothing but the finest of public service to our citizens. </w:t>
      </w:r>
      <w:bookmarkStart w:id="0" w:name="_GoBack"/>
      <w:bookmarkEnd w:id="0"/>
      <w:r w:rsidR="008B1083">
        <w:rPr>
          <w:color w:val="auto"/>
          <w:sz w:val="24"/>
          <w:szCs w:val="24"/>
        </w:rPr>
        <w:t xml:space="preserve"> Next month we will continue to spotlight our members active, life and associate. </w:t>
      </w:r>
    </w:p>
    <w:sectPr w:rsidR="001C11B0" w:rsidRPr="001C11B0">
      <w:footerReference w:type="default" r:id="rId10"/>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16D" w:rsidRDefault="00C4416D">
      <w:pPr>
        <w:spacing w:before="0" w:after="0" w:line="240" w:lineRule="auto"/>
      </w:pPr>
      <w:r>
        <w:separator/>
      </w:r>
    </w:p>
  </w:endnote>
  <w:endnote w:type="continuationSeparator" w:id="0">
    <w:p w:rsidR="00C4416D" w:rsidRDefault="00C441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27" w:type="pct"/>
      <w:tblInd w:w="144" w:type="dxa"/>
      <w:tblLook w:val="0660" w:firstRow="1" w:lastRow="1" w:firstColumn="0" w:lastColumn="0" w:noHBand="1" w:noVBand="1"/>
    </w:tblPr>
    <w:tblGrid>
      <w:gridCol w:w="6989"/>
      <w:gridCol w:w="423"/>
      <w:gridCol w:w="3446"/>
    </w:tblGrid>
    <w:tr w:rsidR="00431A26" w:rsidTr="00181BCF">
      <w:trPr>
        <w:cnfStyle w:val="100000000000" w:firstRow="1" w:lastRow="0" w:firstColumn="0" w:lastColumn="0" w:oddVBand="0" w:evenVBand="0" w:oddHBand="0" w:evenHBand="0" w:firstRowFirstColumn="0" w:firstRowLastColumn="0" w:lastRowFirstColumn="0" w:lastRowLastColumn="0"/>
        <w:trHeight w:val="95"/>
      </w:trPr>
      <w:tc>
        <w:tcPr>
          <w:tcW w:w="3218" w:type="pct"/>
        </w:tcPr>
        <w:p w:rsidR="00431A26" w:rsidRDefault="00431A26">
          <w:pPr>
            <w:pStyle w:val="TableSpace"/>
          </w:pPr>
        </w:p>
      </w:tc>
      <w:tc>
        <w:tcPr>
          <w:tcW w:w="195" w:type="pct"/>
          <w:tcBorders>
            <w:top w:val="nil"/>
            <w:bottom w:val="nil"/>
          </w:tcBorders>
          <w:shd w:val="clear" w:color="auto" w:fill="auto"/>
        </w:tcPr>
        <w:p w:rsidR="00431A26" w:rsidRDefault="00431A26">
          <w:pPr>
            <w:pStyle w:val="TableSpace"/>
          </w:pPr>
        </w:p>
      </w:tc>
      <w:tc>
        <w:tcPr>
          <w:tcW w:w="1587" w:type="pct"/>
        </w:tcPr>
        <w:p w:rsidR="00431A26" w:rsidRDefault="00431A26">
          <w:pPr>
            <w:pStyle w:val="TableSpace"/>
          </w:pPr>
        </w:p>
      </w:tc>
    </w:tr>
    <w:tr w:rsidR="00431A26" w:rsidTr="00181BCF">
      <w:trPr>
        <w:trHeight w:val="618"/>
      </w:trPr>
      <w:tc>
        <w:tcPr>
          <w:tcW w:w="3218" w:type="pct"/>
        </w:tcPr>
        <w:p w:rsidR="00431A26" w:rsidRDefault="00431A26">
          <w:pPr>
            <w:pStyle w:val="Footer"/>
          </w:pPr>
        </w:p>
      </w:tc>
      <w:tc>
        <w:tcPr>
          <w:tcW w:w="195" w:type="pct"/>
          <w:tcBorders>
            <w:top w:val="nil"/>
            <w:bottom w:val="nil"/>
          </w:tcBorders>
          <w:shd w:val="clear" w:color="auto" w:fill="auto"/>
        </w:tcPr>
        <w:p w:rsidR="00431A26" w:rsidRDefault="00431A26">
          <w:pPr>
            <w:pStyle w:val="Footer"/>
          </w:pPr>
        </w:p>
      </w:tc>
      <w:tc>
        <w:tcPr>
          <w:tcW w:w="1587" w:type="pct"/>
        </w:tcPr>
        <w:p w:rsidR="00431A26" w:rsidRDefault="00431A26">
          <w:pPr>
            <w:pStyle w:val="Footer"/>
          </w:pPr>
          <w:r>
            <w:t xml:space="preserve">Page </w:t>
          </w:r>
          <w:r>
            <w:fldChar w:fldCharType="begin"/>
          </w:r>
          <w:r>
            <w:instrText xml:space="preserve"> PAGE </w:instrText>
          </w:r>
          <w:r>
            <w:fldChar w:fldCharType="separate"/>
          </w:r>
          <w:r w:rsidR="0089161B">
            <w:rPr>
              <w:noProof/>
            </w:rPr>
            <w:t>2</w:t>
          </w:r>
          <w:r>
            <w:fldChar w:fldCharType="end"/>
          </w:r>
          <w:r>
            <w:t xml:space="preserve"> of </w:t>
          </w:r>
          <w:fldSimple w:instr=" NUMPAGES ">
            <w:r w:rsidR="0089161B">
              <w:rPr>
                <w:noProof/>
              </w:rPr>
              <w:t>4</w:t>
            </w:r>
          </w:fldSimple>
        </w:p>
      </w:tc>
    </w:tr>
    <w:tr w:rsidR="00431A26" w:rsidTr="00181BCF">
      <w:trPr>
        <w:cnfStyle w:val="010000000000" w:firstRow="0" w:lastRow="1" w:firstColumn="0" w:lastColumn="0" w:oddVBand="0" w:evenVBand="0" w:oddHBand="0" w:evenHBand="0" w:firstRowFirstColumn="0" w:firstRowLastColumn="0" w:lastRowFirstColumn="0" w:lastRowLastColumn="0"/>
        <w:trHeight w:val="95"/>
      </w:trPr>
      <w:tc>
        <w:tcPr>
          <w:tcW w:w="3218" w:type="pct"/>
        </w:tcPr>
        <w:p w:rsidR="00431A26" w:rsidRDefault="00431A26">
          <w:pPr>
            <w:pStyle w:val="TableSpace"/>
          </w:pPr>
        </w:p>
      </w:tc>
      <w:tc>
        <w:tcPr>
          <w:tcW w:w="195" w:type="pct"/>
          <w:tcBorders>
            <w:top w:val="nil"/>
            <w:bottom w:val="nil"/>
          </w:tcBorders>
          <w:shd w:val="clear" w:color="auto" w:fill="auto"/>
        </w:tcPr>
        <w:p w:rsidR="00431A26" w:rsidRDefault="00431A26">
          <w:pPr>
            <w:pStyle w:val="TableSpace"/>
          </w:pPr>
        </w:p>
      </w:tc>
      <w:tc>
        <w:tcPr>
          <w:tcW w:w="1587" w:type="pct"/>
        </w:tcPr>
        <w:p w:rsidR="00431A26" w:rsidRDefault="00431A26">
          <w:pPr>
            <w:pStyle w:val="TableSpace"/>
          </w:pPr>
        </w:p>
      </w:tc>
    </w:tr>
  </w:tbl>
  <w:p w:rsidR="00431A26" w:rsidRDefault="00431A26">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16D" w:rsidRDefault="00C4416D">
      <w:pPr>
        <w:spacing w:before="0" w:after="0" w:line="240" w:lineRule="auto"/>
      </w:pPr>
      <w:r>
        <w:separator/>
      </w:r>
    </w:p>
  </w:footnote>
  <w:footnote w:type="continuationSeparator" w:id="0">
    <w:p w:rsidR="00C4416D" w:rsidRDefault="00C4416D">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090"/>
    <w:rsid w:val="000531E2"/>
    <w:rsid w:val="00125AA1"/>
    <w:rsid w:val="00181BCF"/>
    <w:rsid w:val="001C11B0"/>
    <w:rsid w:val="002C0C22"/>
    <w:rsid w:val="003C3D56"/>
    <w:rsid w:val="003E34BE"/>
    <w:rsid w:val="00431A26"/>
    <w:rsid w:val="004F279A"/>
    <w:rsid w:val="005D5BF5"/>
    <w:rsid w:val="006038B9"/>
    <w:rsid w:val="00630EC0"/>
    <w:rsid w:val="006A23DD"/>
    <w:rsid w:val="006B489A"/>
    <w:rsid w:val="006B5A44"/>
    <w:rsid w:val="0089161B"/>
    <w:rsid w:val="008B1083"/>
    <w:rsid w:val="0098223E"/>
    <w:rsid w:val="00A60DA2"/>
    <w:rsid w:val="00BA2090"/>
    <w:rsid w:val="00C2235E"/>
    <w:rsid w:val="00C4416D"/>
    <w:rsid w:val="00C912FD"/>
    <w:rsid w:val="00CE3B8F"/>
    <w:rsid w:val="00D15A68"/>
    <w:rsid w:val="00D32517"/>
    <w:rsid w:val="00F17147"/>
    <w:rsid w:val="00FD639B"/>
    <w:rsid w:val="00FF0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F206E4-30DB-4967-90AF-A11D82948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ine325\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F430B6DCF541D19EBE090845FE1F14"/>
        <w:category>
          <w:name w:val="General"/>
          <w:gallery w:val="placeholder"/>
        </w:category>
        <w:types>
          <w:type w:val="bbPlcHdr"/>
        </w:types>
        <w:behaviors>
          <w:behavior w:val="content"/>
        </w:behaviors>
        <w:guid w:val="{8DC29CC6-4D3E-4203-9F01-9CD1DA9B8DA8}"/>
      </w:docPartPr>
      <w:docPartBody>
        <w:p w:rsidR="009F78BC" w:rsidRDefault="00573C3F">
          <w:pPr>
            <w:pStyle w:val="86F430B6DCF541D19EBE090845FE1F14"/>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3F"/>
    <w:rsid w:val="003348B6"/>
    <w:rsid w:val="00573C3F"/>
    <w:rsid w:val="006C5B96"/>
    <w:rsid w:val="009F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44123507694FE496E80F9794E55541">
    <w:name w:val="E644123507694FE496E80F9794E55541"/>
  </w:style>
  <w:style w:type="paragraph" w:customStyle="1" w:styleId="B50F2F0836F64B73BC992961504D5D7D">
    <w:name w:val="B50F2F0836F64B73BC992961504D5D7D"/>
  </w:style>
  <w:style w:type="paragraph" w:customStyle="1" w:styleId="2684A288F402461AB76EF2D775554506">
    <w:name w:val="2684A288F402461AB76EF2D775554506"/>
  </w:style>
  <w:style w:type="paragraph" w:customStyle="1" w:styleId="422536A43D0949C5B58A3D08E0DCFB1A">
    <w:name w:val="422536A43D0949C5B58A3D08E0DCFB1A"/>
  </w:style>
  <w:style w:type="paragraph" w:customStyle="1" w:styleId="A39A56CD7D72483AB37A25795629408E">
    <w:name w:val="A39A56CD7D72483AB37A25795629408E"/>
  </w:style>
  <w:style w:type="paragraph" w:customStyle="1" w:styleId="E6BFE32B0EEE4950A4217F8C0B3CAC14">
    <w:name w:val="E6BFE32B0EEE4950A4217F8C0B3CAC14"/>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D4CD87D7EFF54F66B4831F78F020C242">
    <w:name w:val="D4CD87D7EFF54F66B4831F78F020C242"/>
  </w:style>
  <w:style w:type="paragraph" w:customStyle="1" w:styleId="BDEE290398FE4055AF5D1952F068E9ED">
    <w:name w:val="BDEE290398FE4055AF5D1952F068E9ED"/>
  </w:style>
  <w:style w:type="paragraph" w:customStyle="1" w:styleId="86F430B6DCF541D19EBE090845FE1F14">
    <w:name w:val="86F430B6DCF541D19EBE090845FE1F14"/>
  </w:style>
  <w:style w:type="paragraph" w:customStyle="1" w:styleId="420209F40E224472BA93B97848351F4A">
    <w:name w:val="420209F40E224472BA93B97848351F4A"/>
  </w:style>
  <w:style w:type="paragraph" w:customStyle="1" w:styleId="D80519EF1638421CAF4809DB451FFD58">
    <w:name w:val="D80519EF1638421CAF4809DB451FFD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4</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Kmaine325</dc:creator>
  <cp:keywords/>
  <cp:lastModifiedBy>Keith Maine</cp:lastModifiedBy>
  <cp:revision>2</cp:revision>
  <dcterms:created xsi:type="dcterms:W3CDTF">2018-05-29T17:32:00Z</dcterms:created>
  <dcterms:modified xsi:type="dcterms:W3CDTF">2018-05-29T17:32:00Z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